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5C6" w:rsidRDefault="008575C6" w:rsidP="008575C6">
      <w:pPr>
        <w:pStyle w:val="Title"/>
        <w:rPr>
          <w:sz w:val="36"/>
          <w:szCs w:val="36"/>
        </w:rPr>
      </w:pPr>
      <w:r w:rsidRPr="00BA0432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C8C3EE8" wp14:editId="0B562CF7">
                <wp:simplePos x="0" y="0"/>
                <wp:positionH relativeFrom="column">
                  <wp:posOffset>-197893</wp:posOffset>
                </wp:positionH>
                <wp:positionV relativeFrom="paragraph">
                  <wp:posOffset>-6823</wp:posOffset>
                </wp:positionV>
                <wp:extent cx="7058025" cy="941696"/>
                <wp:effectExtent l="0" t="0" r="9525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9416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184A" w:rsidRPr="00F2184A" w:rsidRDefault="00F2184A" w:rsidP="00F2184A">
                            <w:pPr>
                              <w:spacing w:after="0" w:line="240" w:lineRule="auto"/>
                              <w:jc w:val="center"/>
                              <w:rPr>
                                <w:rFonts w:ascii="Impact" w:hAnsi="Impact"/>
                                <w:sz w:val="44"/>
                                <w:szCs w:val="44"/>
                              </w:rPr>
                            </w:pPr>
                            <w:r w:rsidRPr="00F2184A">
                              <w:rPr>
                                <w:rFonts w:ascii="Impact" w:hAnsi="Impact"/>
                                <w:sz w:val="44"/>
                                <w:szCs w:val="44"/>
                              </w:rPr>
                              <w:t>Barham Public School</w:t>
                            </w:r>
                          </w:p>
                          <w:p w:rsidR="008575C6" w:rsidRPr="00BA0432" w:rsidRDefault="008575C6" w:rsidP="008575C6">
                            <w:pPr>
                              <w:jc w:val="center"/>
                              <w:rPr>
                                <w:rFonts w:ascii="Impact" w:hAnsi="Impact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Impact" w:hAnsi="Impact"/>
                                <w:sz w:val="72"/>
                                <w:szCs w:val="72"/>
                              </w:rPr>
                              <w:t>KINDERGARTEN TRANSITION PROGRAM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8C3EE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5.6pt;margin-top:-.55pt;width:555.75pt;height:74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" stroked="f">
                <v:textbox>
                  <w:txbxContent>
                    <w:p w:rsidR="00F2184A" w:rsidRPr="00F2184A" w:rsidRDefault="00F2184A" w:rsidP="00F2184A">
                      <w:pPr>
                        <w:spacing w:after="0" w:line="240" w:lineRule="auto"/>
                        <w:jc w:val="center"/>
                        <w:rPr>
                          <w:rFonts w:ascii="Impact" w:hAnsi="Impact"/>
                          <w:sz w:val="44"/>
                          <w:szCs w:val="44"/>
                        </w:rPr>
                      </w:pPr>
                      <w:r w:rsidRPr="00F2184A">
                        <w:rPr>
                          <w:rFonts w:ascii="Impact" w:hAnsi="Impact"/>
                          <w:sz w:val="44"/>
                          <w:szCs w:val="44"/>
                        </w:rPr>
                        <w:t>Barham Public School</w:t>
                      </w:r>
                    </w:p>
                    <w:p w:rsidR="008575C6" w:rsidRPr="00BA0432" w:rsidRDefault="008575C6" w:rsidP="008575C6">
                      <w:pPr>
                        <w:jc w:val="center"/>
                        <w:rPr>
                          <w:rFonts w:ascii="Impact" w:hAnsi="Impact"/>
                          <w:sz w:val="72"/>
                          <w:szCs w:val="72"/>
                        </w:rPr>
                      </w:pPr>
                      <w:r>
                        <w:rPr>
                          <w:rFonts w:ascii="Impact" w:hAnsi="Impact"/>
                          <w:sz w:val="72"/>
                          <w:szCs w:val="72"/>
                        </w:rPr>
                        <w:t>KINDERGARTEN TRANSITION PROGRAM</w:t>
                      </w:r>
                    </w:p>
                  </w:txbxContent>
                </v:textbox>
              </v:shape>
            </w:pict>
          </mc:Fallback>
        </mc:AlternateContent>
      </w:r>
    </w:p>
    <w:p w:rsidR="008575C6" w:rsidRDefault="008575C6" w:rsidP="008575C6">
      <w:pPr>
        <w:pStyle w:val="Title"/>
        <w:rPr>
          <w:sz w:val="36"/>
          <w:szCs w:val="36"/>
        </w:rPr>
      </w:pPr>
    </w:p>
    <w:p w:rsidR="008575C6" w:rsidRDefault="008575C6" w:rsidP="008575C6">
      <w:pPr>
        <w:pStyle w:val="Title"/>
        <w:rPr>
          <w:sz w:val="36"/>
          <w:szCs w:val="36"/>
        </w:rPr>
      </w:pPr>
    </w:p>
    <w:p w:rsidR="00F2184A" w:rsidRDefault="00F2184A" w:rsidP="008575C6">
      <w:pPr>
        <w:pStyle w:val="Title"/>
        <w:rPr>
          <w:sz w:val="36"/>
          <w:szCs w:val="36"/>
        </w:rPr>
      </w:pPr>
    </w:p>
    <w:p w:rsidR="008575C6" w:rsidRPr="00715283" w:rsidRDefault="00F2184A" w:rsidP="008575C6">
      <w:pPr>
        <w:pStyle w:val="Title"/>
        <w:rPr>
          <w:sz w:val="36"/>
          <w:szCs w:val="36"/>
        </w:rPr>
      </w:pPr>
      <w:r>
        <w:rPr>
          <w:noProof/>
          <w:color w:val="FFFFFF" w:themeColor="background1"/>
          <w:lang w:val="en-AU" w:eastAsia="en-AU"/>
        </w:rPr>
        <w:drawing>
          <wp:anchor distT="0" distB="0" distL="114300" distR="114300" simplePos="0" relativeHeight="251668992" behindDoc="0" locked="0" layoutInCell="1" allowOverlap="1" wp14:anchorId="0C6F3CD0" wp14:editId="227CB036">
            <wp:simplePos x="0" y="0"/>
            <wp:positionH relativeFrom="column">
              <wp:posOffset>5233509</wp:posOffset>
            </wp:positionH>
            <wp:positionV relativeFrom="paragraph">
              <wp:posOffset>15875</wp:posOffset>
            </wp:positionV>
            <wp:extent cx="1058663" cy="873456"/>
            <wp:effectExtent l="0" t="0" r="8255" b="31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ool log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663" cy="873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5C6" w:rsidRPr="00715283">
        <w:rPr>
          <w:sz w:val="36"/>
          <w:szCs w:val="36"/>
        </w:rPr>
        <w:t xml:space="preserve">Taster sessions </w:t>
      </w:r>
      <w:r w:rsidR="008575C6">
        <w:rPr>
          <w:sz w:val="36"/>
          <w:szCs w:val="36"/>
        </w:rPr>
        <w:t>in TErm 3</w:t>
      </w:r>
    </w:p>
    <w:p w:rsidR="008575C6" w:rsidRDefault="008575C6" w:rsidP="008575C6"/>
    <w:p w:rsidR="00A2104D" w:rsidRDefault="00A2104D" w:rsidP="008575C6">
      <w:pPr>
        <w:rPr>
          <w:b/>
        </w:rPr>
        <w:sectPr w:rsidR="00A2104D" w:rsidSect="008575C6">
          <w:pgSz w:w="12240" w:h="15840"/>
          <w:pgMar w:top="720" w:right="720" w:bottom="360" w:left="720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20"/>
          <w:docGrid w:linePitch="360"/>
        </w:sectPr>
      </w:pPr>
    </w:p>
    <w:p w:rsidR="008575C6" w:rsidRDefault="008575C6" w:rsidP="008575C6">
      <w:r w:rsidRPr="00715283">
        <w:rPr>
          <w:b/>
        </w:rPr>
        <w:t>Tuesday 6th August 10.30am – 11.30am</w:t>
      </w:r>
      <w:r>
        <w:t xml:space="preserve">: Playground play </w:t>
      </w:r>
    </w:p>
    <w:p w:rsidR="008575C6" w:rsidRDefault="008575C6" w:rsidP="008575C6">
      <w:r w:rsidRPr="00E2201E">
        <w:rPr>
          <w:i/>
        </w:rPr>
        <w:t>Bring a hat and small recess snack.</w:t>
      </w:r>
    </w:p>
    <w:p w:rsidR="008575C6" w:rsidRDefault="008575C6" w:rsidP="008575C6"/>
    <w:p w:rsidR="008575C6" w:rsidRDefault="007C40BC" w:rsidP="008575C6">
      <w:pPr>
        <w:rPr>
          <w:i/>
        </w:rPr>
      </w:pPr>
      <w:r>
        <w:rPr>
          <w:b/>
        </w:rPr>
        <w:t>Tuesday 20</w:t>
      </w:r>
      <w:r w:rsidRPr="007C40BC">
        <w:rPr>
          <w:b/>
          <w:vertAlign w:val="superscript"/>
        </w:rPr>
        <w:t>th</w:t>
      </w:r>
      <w:r>
        <w:rPr>
          <w:b/>
        </w:rPr>
        <w:t xml:space="preserve"> </w:t>
      </w:r>
      <w:r w:rsidR="003C5998">
        <w:rPr>
          <w:b/>
        </w:rPr>
        <w:t>August 10.00am</w:t>
      </w:r>
      <w:r>
        <w:rPr>
          <w:b/>
        </w:rPr>
        <w:t xml:space="preserve"> – </w:t>
      </w:r>
      <w:r w:rsidR="003C5998">
        <w:rPr>
          <w:b/>
        </w:rPr>
        <w:t>11.00am</w:t>
      </w:r>
      <w:r w:rsidR="003C5998">
        <w:t>:</w:t>
      </w:r>
      <w:r w:rsidR="008575C6">
        <w:t xml:space="preserve"> </w:t>
      </w:r>
      <w:r>
        <w:t>Library</w:t>
      </w:r>
    </w:p>
    <w:p w:rsidR="00F2184A" w:rsidRPr="00E2201E" w:rsidRDefault="00F2184A" w:rsidP="008575C6">
      <w:pPr>
        <w:rPr>
          <w:i/>
        </w:rPr>
      </w:pPr>
    </w:p>
    <w:p w:rsidR="008575C6" w:rsidRDefault="008575C6" w:rsidP="008575C6">
      <w:pPr>
        <w:rPr>
          <w:i/>
        </w:rPr>
      </w:pPr>
      <w:r w:rsidRPr="00715283">
        <w:rPr>
          <w:b/>
        </w:rPr>
        <w:t>Friday 23rd August 9.30am</w:t>
      </w:r>
      <w:r>
        <w:t>: Book Week Parade C</w:t>
      </w:r>
      <w:r w:rsidRPr="00E2201E">
        <w:rPr>
          <w:i/>
        </w:rPr>
        <w:t xml:space="preserve">ome dressed up as your favourite book character. This year’s theme is ‘Reading is my secret power’. </w:t>
      </w:r>
    </w:p>
    <w:p w:rsidR="00F2184A" w:rsidRPr="00E2201E" w:rsidRDefault="00F2184A" w:rsidP="008575C6">
      <w:pPr>
        <w:rPr>
          <w:i/>
        </w:rPr>
      </w:pPr>
    </w:p>
    <w:p w:rsidR="008575C6" w:rsidRDefault="008575C6" w:rsidP="008575C6">
      <w:pPr>
        <w:rPr>
          <w:i/>
        </w:rPr>
      </w:pPr>
      <w:r w:rsidRPr="00715283">
        <w:rPr>
          <w:b/>
        </w:rPr>
        <w:t>Tuesday 3rd September 10.00am – 11.30am</w:t>
      </w:r>
      <w:r>
        <w:t xml:space="preserve">: Kitchen and Garden and recess play. </w:t>
      </w:r>
      <w:r>
        <w:rPr>
          <w:i/>
        </w:rPr>
        <w:t>Bring a hat.</w:t>
      </w:r>
    </w:p>
    <w:p w:rsidR="00F2184A" w:rsidRDefault="00F2184A" w:rsidP="008575C6"/>
    <w:p w:rsidR="00F2184A" w:rsidRDefault="00677636" w:rsidP="00F2184A">
      <w:r w:rsidRPr="00677636">
        <w:rPr>
          <w:noProof/>
          <w:lang w:val="en-AU" w:eastAsia="en-AU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610235</wp:posOffset>
            </wp:positionV>
            <wp:extent cx="2876550" cy="1917700"/>
            <wp:effectExtent l="114300" t="114300" r="114300" b="139700"/>
            <wp:wrapNone/>
            <wp:docPr id="6" name="Picture 6" descr="T:\Teacher\StaffPublic\Photos 2017\Kinder classroom\IMG_9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:\Teacher\StaffPublic\Photos 2017\Kinder classroom\IMG_956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17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84A">
        <w:rPr>
          <w:b/>
        </w:rPr>
        <w:t>Tuesday 17</w:t>
      </w:r>
      <w:r w:rsidR="00F2184A" w:rsidRPr="00715283">
        <w:rPr>
          <w:b/>
          <w:vertAlign w:val="superscript"/>
        </w:rPr>
        <w:t>th</w:t>
      </w:r>
      <w:r w:rsidR="00F2184A">
        <w:rPr>
          <w:b/>
        </w:rPr>
        <w:t xml:space="preserve"> September 10.0</w:t>
      </w:r>
      <w:r w:rsidR="00F2184A" w:rsidRPr="00715283">
        <w:rPr>
          <w:b/>
        </w:rPr>
        <w:t>0am- 11</w:t>
      </w:r>
      <w:r w:rsidR="00F2184A">
        <w:rPr>
          <w:b/>
        </w:rPr>
        <w:t>.30</w:t>
      </w:r>
      <w:r w:rsidR="00F2184A" w:rsidRPr="00715283">
        <w:rPr>
          <w:b/>
        </w:rPr>
        <w:t>am</w:t>
      </w:r>
      <w:r w:rsidR="00F2184A">
        <w:t xml:space="preserve">: Classroom experience and sport. </w:t>
      </w:r>
      <w:r w:rsidR="00F2184A" w:rsidRPr="00E2201E">
        <w:rPr>
          <w:i/>
        </w:rPr>
        <w:t>Bring a hat and small recess snack.</w:t>
      </w:r>
    </w:p>
    <w:p w:rsidR="008575C6" w:rsidRDefault="008575C6" w:rsidP="008575C6"/>
    <w:p w:rsidR="008575C6" w:rsidRDefault="008575C6" w:rsidP="008575C6"/>
    <w:p w:rsidR="00A2104D" w:rsidRDefault="00A2104D" w:rsidP="00AA4794">
      <w:pPr>
        <w:pStyle w:val="NoSpacing"/>
      </w:pPr>
    </w:p>
    <w:p w:rsidR="00F2184A" w:rsidRDefault="00F2184A" w:rsidP="00AA4794">
      <w:pPr>
        <w:pStyle w:val="NoSpacing"/>
      </w:pPr>
      <w:r w:rsidRPr="008575C6">
        <w:rPr>
          <w:noProof/>
          <w:lang w:val="en-AU" w:eastAsia="en-A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118328</wp:posOffset>
            </wp:positionV>
            <wp:extent cx="2718236" cy="1811319"/>
            <wp:effectExtent l="247650" t="342900" r="292100" b="379730"/>
            <wp:wrapNone/>
            <wp:docPr id="10" name="Picture 10" descr="T:\Teacher\StaffPublic\Photos 2018\Kinder\literacy learning\IMG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Teacher\StaffPublic\Photos 2018\Kinder\literacy learning\IMG_026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20813">
                      <a:off x="0" y="0"/>
                      <a:ext cx="2718236" cy="18113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  <w:r w:rsidRPr="008575C6">
        <w:rPr>
          <w:noProof/>
          <w:lang w:val="en-AU" w:eastAsia="en-A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394339</wp:posOffset>
            </wp:positionH>
            <wp:positionV relativeFrom="paragraph">
              <wp:posOffset>162251</wp:posOffset>
            </wp:positionV>
            <wp:extent cx="2643685" cy="1982502"/>
            <wp:effectExtent l="285750" t="323850" r="252095" b="360680"/>
            <wp:wrapNone/>
            <wp:docPr id="9" name="Picture 9" descr="T:\Teacher\StaffPublic\Photos 2019\K-1\Easter Bu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Teacher\StaffPublic\Photos 2019\K-1\Easter Buns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7511">
                      <a:off x="0" y="0"/>
                      <a:ext cx="2643685" cy="19825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  <w:sectPr w:rsidR="00F2184A" w:rsidSect="00F2184A">
          <w:type w:val="continuous"/>
          <w:pgSz w:w="12240" w:h="15840"/>
          <w:pgMar w:top="720" w:right="720" w:bottom="360" w:left="720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num="2" w:space="720"/>
          <w:docGrid w:linePitch="360"/>
        </w:sectPr>
      </w:pPr>
    </w:p>
    <w:p w:rsidR="008575C6" w:rsidRDefault="008575C6" w:rsidP="00AA4794">
      <w:pPr>
        <w:pStyle w:val="NoSpacing"/>
      </w:pPr>
    </w:p>
    <w:p w:rsidR="00F2184A" w:rsidRDefault="00F2184A" w:rsidP="00F2184A">
      <w:r w:rsidRPr="00715283">
        <w:rPr>
          <w:b/>
        </w:rPr>
        <w:t>Friday 20th September 2pm</w:t>
      </w:r>
      <w:r>
        <w:t>: Whole School Assembly</w:t>
      </w: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3C5998" w:rsidRDefault="003C5998" w:rsidP="00AA4794">
      <w:pPr>
        <w:pStyle w:val="NoSpacing"/>
      </w:pPr>
      <w:bookmarkStart w:id="0" w:name="_GoBack"/>
      <w:bookmarkEnd w:id="0"/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F2184A" w:rsidRDefault="00F2184A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F2184A" w:rsidRDefault="00F2184A" w:rsidP="00AA4794">
      <w:pPr>
        <w:pStyle w:val="NoSpacing"/>
        <w:sectPr w:rsidR="00F2184A" w:rsidSect="00F2184A">
          <w:type w:val="continuous"/>
          <w:pgSz w:w="12240" w:h="15840"/>
          <w:pgMar w:top="720" w:right="720" w:bottom="360" w:left="720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num="2" w:space="720"/>
          <w:docGrid w:linePitch="360"/>
        </w:sectPr>
      </w:pPr>
    </w:p>
    <w:p w:rsidR="008575C6" w:rsidRDefault="00F2184A" w:rsidP="00AA4794">
      <w:pPr>
        <w:pStyle w:val="NoSpacing"/>
      </w:pPr>
      <w:r w:rsidRPr="00BA0432"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ECC13BD" wp14:editId="561E22C9">
                <wp:simplePos x="0" y="0"/>
                <wp:positionH relativeFrom="margin">
                  <wp:posOffset>-98112</wp:posOffset>
                </wp:positionH>
                <wp:positionV relativeFrom="paragraph">
                  <wp:posOffset>-104140</wp:posOffset>
                </wp:positionV>
                <wp:extent cx="7058025" cy="941696"/>
                <wp:effectExtent l="0" t="0" r="9525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9416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184A" w:rsidRPr="00F2184A" w:rsidRDefault="00F2184A" w:rsidP="00F2184A">
                            <w:pPr>
                              <w:spacing w:after="0" w:line="240" w:lineRule="auto"/>
                              <w:jc w:val="center"/>
                              <w:rPr>
                                <w:rFonts w:ascii="Impact" w:hAnsi="Impact"/>
                                <w:sz w:val="44"/>
                                <w:szCs w:val="44"/>
                              </w:rPr>
                            </w:pPr>
                            <w:r w:rsidRPr="00F2184A">
                              <w:rPr>
                                <w:rFonts w:ascii="Impact" w:hAnsi="Impact"/>
                                <w:sz w:val="44"/>
                                <w:szCs w:val="44"/>
                              </w:rPr>
                              <w:t>Barham Public School</w:t>
                            </w:r>
                          </w:p>
                          <w:p w:rsidR="00F2184A" w:rsidRPr="00BA0432" w:rsidRDefault="00F2184A" w:rsidP="00F2184A">
                            <w:pPr>
                              <w:jc w:val="center"/>
                              <w:rPr>
                                <w:rFonts w:ascii="Impact" w:hAnsi="Impact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Impact" w:hAnsi="Impact"/>
                                <w:sz w:val="72"/>
                                <w:szCs w:val="72"/>
                              </w:rPr>
                              <w:t>KINDERGARTEN TRANSITION PROGRAM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CC13BD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7.75pt;margin-top:-8.2pt;width:555.75pt;height:74.15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" stroked="f">
                <v:textbox>
                  <w:txbxContent>
                    <w:p w:rsidR="00F2184A" w:rsidRPr="00F2184A" w:rsidRDefault="00F2184A" w:rsidP="00F2184A">
                      <w:pPr>
                        <w:spacing w:after="0" w:line="240" w:lineRule="auto"/>
                        <w:jc w:val="center"/>
                        <w:rPr>
                          <w:rFonts w:ascii="Impact" w:hAnsi="Impact"/>
                          <w:sz w:val="44"/>
                          <w:szCs w:val="44"/>
                        </w:rPr>
                      </w:pPr>
                      <w:r w:rsidRPr="00F2184A">
                        <w:rPr>
                          <w:rFonts w:ascii="Impact" w:hAnsi="Impact"/>
                          <w:sz w:val="44"/>
                          <w:szCs w:val="44"/>
                        </w:rPr>
                        <w:t>Barham Public School</w:t>
                      </w:r>
                    </w:p>
                    <w:p w:rsidR="00F2184A" w:rsidRPr="00BA0432" w:rsidRDefault="00F2184A" w:rsidP="00F2184A">
                      <w:pPr>
                        <w:jc w:val="center"/>
                        <w:rPr>
                          <w:rFonts w:ascii="Impact" w:hAnsi="Impact"/>
                          <w:sz w:val="72"/>
                          <w:szCs w:val="72"/>
                        </w:rPr>
                      </w:pPr>
                      <w:r>
                        <w:rPr>
                          <w:rFonts w:ascii="Impact" w:hAnsi="Impact"/>
                          <w:sz w:val="72"/>
                          <w:szCs w:val="72"/>
                        </w:rPr>
                        <w:t>KINDERGARTEN TRANSITION PROGRAM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8575C6" w:rsidP="00AA4794">
      <w:pPr>
        <w:pStyle w:val="NoSpacing"/>
      </w:pPr>
    </w:p>
    <w:p w:rsidR="008575C6" w:rsidRDefault="00CA4383" w:rsidP="00AA4794">
      <w:pPr>
        <w:pStyle w:val="NoSpacing"/>
      </w:pPr>
      <w:r>
        <w:rPr>
          <w:noProof/>
          <w:color w:val="FFFFFF" w:themeColor="background1"/>
          <w:lang w:val="en-AU" w:eastAsia="en-A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5491972</wp:posOffset>
            </wp:positionH>
            <wp:positionV relativeFrom="paragraph">
              <wp:posOffset>18472</wp:posOffset>
            </wp:positionV>
            <wp:extent cx="1058664" cy="873456"/>
            <wp:effectExtent l="0" t="0" r="8255" b="31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ool log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664" cy="873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22D" w:rsidRDefault="00D4622D" w:rsidP="00D4622D">
      <w:pPr>
        <w:pStyle w:val="Title"/>
        <w:rPr>
          <w:sz w:val="36"/>
          <w:szCs w:val="36"/>
        </w:rPr>
      </w:pPr>
      <w:r>
        <w:rPr>
          <w:sz w:val="36"/>
          <w:szCs w:val="36"/>
        </w:rPr>
        <w:t>ORientation in TErm 4</w:t>
      </w:r>
    </w:p>
    <w:p w:rsidR="00F2184A" w:rsidRDefault="00F2184A" w:rsidP="00D4622D">
      <w:pPr>
        <w:sectPr w:rsidR="00F2184A" w:rsidSect="00A2104D">
          <w:type w:val="continuous"/>
          <w:pgSz w:w="12240" w:h="15840"/>
          <w:pgMar w:top="720" w:right="720" w:bottom="360" w:left="720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20"/>
          <w:docGrid w:linePitch="360"/>
        </w:sectPr>
      </w:pPr>
    </w:p>
    <w:p w:rsidR="00D4622D" w:rsidRPr="00715283" w:rsidRDefault="00D4622D" w:rsidP="00D4622D"/>
    <w:p w:rsidR="00D4622D" w:rsidRDefault="00D4622D" w:rsidP="00D4622D">
      <w:r>
        <w:rPr>
          <w:b/>
        </w:rPr>
        <w:t>Friday 8th</w:t>
      </w:r>
      <w:r w:rsidRPr="00715283">
        <w:rPr>
          <w:b/>
        </w:rPr>
        <w:t xml:space="preserve"> </w:t>
      </w:r>
      <w:r>
        <w:rPr>
          <w:b/>
        </w:rPr>
        <w:t>November</w:t>
      </w:r>
      <w:r w:rsidRPr="00715283">
        <w:rPr>
          <w:b/>
        </w:rPr>
        <w:t xml:space="preserve"> 2pm</w:t>
      </w:r>
      <w:r>
        <w:t>: Whole School Assembly</w:t>
      </w:r>
    </w:p>
    <w:p w:rsidR="00D4622D" w:rsidRDefault="00D4622D" w:rsidP="00D4622D">
      <w:pPr>
        <w:rPr>
          <w:b/>
        </w:rPr>
      </w:pPr>
    </w:p>
    <w:p w:rsidR="00D4622D" w:rsidRDefault="00D4622D" w:rsidP="00D4622D">
      <w:r>
        <w:rPr>
          <w:b/>
        </w:rPr>
        <w:t>Friday 15th</w:t>
      </w:r>
      <w:r w:rsidRPr="00715283">
        <w:rPr>
          <w:b/>
        </w:rPr>
        <w:t xml:space="preserve"> </w:t>
      </w:r>
      <w:r>
        <w:rPr>
          <w:b/>
        </w:rPr>
        <w:t>November</w:t>
      </w:r>
      <w:r w:rsidRPr="00715283">
        <w:rPr>
          <w:b/>
        </w:rPr>
        <w:t xml:space="preserve"> 2pm</w:t>
      </w:r>
      <w:r>
        <w:t>: Orientation activity. Come along with your child to learn more about the school with an orienteering activity.</w:t>
      </w:r>
    </w:p>
    <w:p w:rsidR="00D4622D" w:rsidRDefault="00D4622D" w:rsidP="00D4622D">
      <w:pPr>
        <w:rPr>
          <w:b/>
        </w:rPr>
      </w:pPr>
    </w:p>
    <w:p w:rsidR="00D4622D" w:rsidRPr="00E2201E" w:rsidRDefault="00D4622D" w:rsidP="00D4622D">
      <w:pPr>
        <w:rPr>
          <w:i/>
        </w:rPr>
      </w:pPr>
      <w:r>
        <w:rPr>
          <w:b/>
        </w:rPr>
        <w:t>Friday</w:t>
      </w:r>
      <w:r w:rsidRPr="00715283">
        <w:rPr>
          <w:b/>
        </w:rPr>
        <w:t xml:space="preserve"> </w:t>
      </w:r>
      <w:r>
        <w:rPr>
          <w:b/>
        </w:rPr>
        <w:t>22</w:t>
      </w:r>
      <w:r w:rsidRPr="00715283">
        <w:rPr>
          <w:b/>
          <w:vertAlign w:val="superscript"/>
        </w:rPr>
        <w:t>nd</w:t>
      </w:r>
      <w:r>
        <w:rPr>
          <w:b/>
        </w:rPr>
        <w:t xml:space="preserve"> November  8.5</w:t>
      </w:r>
      <w:r w:rsidRPr="00715283">
        <w:rPr>
          <w:b/>
        </w:rPr>
        <w:t>0am – 11.30am</w:t>
      </w:r>
      <w:r>
        <w:t xml:space="preserve"> : </w:t>
      </w:r>
      <w:r w:rsidR="007C40BC">
        <w:t>Drop</w:t>
      </w:r>
      <w:r>
        <w:t xml:space="preserve"> your child off for a classroom literacy session and recess. </w:t>
      </w:r>
      <w:r>
        <w:rPr>
          <w:i/>
        </w:rPr>
        <w:t>Bring a hat, crunch and sip snack and recess packed in your school bag.</w:t>
      </w:r>
    </w:p>
    <w:p w:rsidR="00D4622D" w:rsidRDefault="00D4622D" w:rsidP="00D4622D"/>
    <w:p w:rsidR="00D4622D" w:rsidRDefault="00D4622D" w:rsidP="00D4622D">
      <w:pPr>
        <w:rPr>
          <w:i/>
        </w:rPr>
      </w:pPr>
      <w:r>
        <w:rPr>
          <w:b/>
        </w:rPr>
        <w:t>Friday 29th</w:t>
      </w:r>
      <w:r w:rsidRPr="00715283">
        <w:rPr>
          <w:b/>
        </w:rPr>
        <w:t xml:space="preserve"> </w:t>
      </w:r>
      <w:r>
        <w:rPr>
          <w:b/>
        </w:rPr>
        <w:t>November</w:t>
      </w:r>
      <w:r w:rsidRPr="00715283">
        <w:rPr>
          <w:b/>
        </w:rPr>
        <w:t xml:space="preserve"> </w:t>
      </w:r>
      <w:r>
        <w:rPr>
          <w:b/>
        </w:rPr>
        <w:t>8.5</w:t>
      </w:r>
      <w:r w:rsidRPr="00715283">
        <w:rPr>
          <w:b/>
        </w:rPr>
        <w:t>0am</w:t>
      </w:r>
      <w:r>
        <w:rPr>
          <w:b/>
        </w:rPr>
        <w:t>- 2pm</w:t>
      </w:r>
      <w:r>
        <w:t xml:space="preserve">: Drop your child off for a classroom literacy session, recess, numeracy session and lunch play. </w:t>
      </w:r>
      <w:r>
        <w:rPr>
          <w:i/>
        </w:rPr>
        <w:t>Bring a hat, crunch and sip snack, recess and lunch (packed school bag).</w:t>
      </w:r>
    </w:p>
    <w:p w:rsidR="00D4622D" w:rsidRDefault="00D4622D" w:rsidP="00D4622D"/>
    <w:p w:rsidR="00D4622D" w:rsidRDefault="00D4622D" w:rsidP="00D4622D">
      <w:pPr>
        <w:rPr>
          <w:i/>
        </w:rPr>
      </w:pPr>
      <w:r>
        <w:rPr>
          <w:b/>
        </w:rPr>
        <w:t xml:space="preserve">Friday </w:t>
      </w:r>
      <w:r w:rsidR="007C40BC">
        <w:rPr>
          <w:b/>
        </w:rPr>
        <w:t>6</w:t>
      </w:r>
      <w:r w:rsidR="007C40BC" w:rsidRPr="007C40BC">
        <w:rPr>
          <w:b/>
          <w:vertAlign w:val="superscript"/>
        </w:rPr>
        <w:t>th</w:t>
      </w:r>
      <w:r w:rsidR="007C40BC">
        <w:rPr>
          <w:b/>
        </w:rPr>
        <w:t xml:space="preserve"> December</w:t>
      </w:r>
      <w:r w:rsidRPr="00715283">
        <w:rPr>
          <w:b/>
        </w:rPr>
        <w:t xml:space="preserve"> </w:t>
      </w:r>
      <w:r>
        <w:rPr>
          <w:b/>
        </w:rPr>
        <w:t>8.5</w:t>
      </w:r>
      <w:r w:rsidRPr="00715283">
        <w:rPr>
          <w:b/>
        </w:rPr>
        <w:t>0am</w:t>
      </w:r>
      <w:r>
        <w:rPr>
          <w:b/>
        </w:rPr>
        <w:t>- 3pm</w:t>
      </w:r>
      <w:r>
        <w:t xml:space="preserve">: Drop your child off for a full day at school. </w:t>
      </w:r>
      <w:r>
        <w:rPr>
          <w:i/>
        </w:rPr>
        <w:t>Bring your packed school bag.</w:t>
      </w:r>
    </w:p>
    <w:p w:rsidR="00D4622D" w:rsidRDefault="00D4622D" w:rsidP="00D4622D"/>
    <w:p w:rsidR="008575C6" w:rsidRDefault="00D4622D" w:rsidP="00D4622D">
      <w:pPr>
        <w:pStyle w:val="NoSpacing"/>
      </w:pPr>
      <w:r>
        <w:rPr>
          <w:b/>
        </w:rPr>
        <w:t>Monday 9</w:t>
      </w:r>
      <w:r w:rsidRPr="00D4622D">
        <w:rPr>
          <w:b/>
          <w:vertAlign w:val="superscript"/>
        </w:rPr>
        <w:t>th</w:t>
      </w:r>
      <w:r>
        <w:rPr>
          <w:b/>
        </w:rPr>
        <w:t xml:space="preserve"> and Tuesday 10</w:t>
      </w:r>
      <w:r w:rsidRPr="00715283">
        <w:rPr>
          <w:b/>
          <w:vertAlign w:val="superscript"/>
        </w:rPr>
        <w:t>th</w:t>
      </w:r>
      <w:r>
        <w:rPr>
          <w:b/>
        </w:rPr>
        <w:t xml:space="preserve"> December </w:t>
      </w:r>
      <w:r>
        <w:t xml:space="preserve">Drop your child off or send them on the bus for a full day at school. </w:t>
      </w:r>
      <w:r>
        <w:rPr>
          <w:i/>
        </w:rPr>
        <w:t>Bring your packed school bag.</w:t>
      </w:r>
      <w:r>
        <w:t xml:space="preserve"> </w:t>
      </w:r>
    </w:p>
    <w:p w:rsidR="008575C6" w:rsidRDefault="008575C6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677636" w:rsidP="00D4622D">
      <w:pPr>
        <w:pStyle w:val="NoSpacing"/>
      </w:pPr>
      <w:r w:rsidRPr="00677636">
        <w:rPr>
          <w:noProof/>
          <w:lang w:val="en-AU" w:eastAsia="en-AU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167641</wp:posOffset>
            </wp:positionV>
            <wp:extent cx="2814638" cy="1876425"/>
            <wp:effectExtent l="285750" t="381000" r="309880" b="428625"/>
            <wp:wrapNone/>
            <wp:docPr id="1" name="Picture 1" descr="T:\Teacher\StaffPublic\Photos 2018\Kinder\literacy learning\IMG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Teacher\StaffPublic\Photos 2018\Kinder\literacy learning\IMG_026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0333">
                      <a:off x="0" y="0"/>
                      <a:ext cx="2814638" cy="1876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677636" w:rsidP="00D4622D">
      <w:pPr>
        <w:pStyle w:val="NoSpacing"/>
      </w:pPr>
      <w:r w:rsidRPr="00677636">
        <w:rPr>
          <w:noProof/>
          <w:lang w:val="en-AU" w:eastAsia="en-AU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126365</wp:posOffset>
            </wp:positionV>
            <wp:extent cx="2943225" cy="1962150"/>
            <wp:effectExtent l="114300" t="114300" r="104775" b="152400"/>
            <wp:wrapNone/>
            <wp:docPr id="4" name="Picture 4" descr="T:\Teacher\StaffPublic\Photos 2018\Kinder\literacy learning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Teacher\StaffPublic\Photos 2018\Kinder\literacy learning\IMG_02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677636" w:rsidP="00D4622D">
      <w:pPr>
        <w:pStyle w:val="NoSpacing"/>
      </w:pPr>
      <w:r w:rsidRPr="00677636">
        <w:rPr>
          <w:noProof/>
          <w:lang w:val="en-AU" w:eastAsia="en-AU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533399</wp:posOffset>
            </wp:positionH>
            <wp:positionV relativeFrom="paragraph">
              <wp:posOffset>104699</wp:posOffset>
            </wp:positionV>
            <wp:extent cx="1889125" cy="2833688"/>
            <wp:effectExtent l="323850" t="228600" r="339725" b="271780"/>
            <wp:wrapNone/>
            <wp:docPr id="5" name="Picture 5" descr="T:\Teacher\StaffPublic\Photos 2018\Kinder\literacy learning\IMG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Teacher\StaffPublic\Photos 2018\Kinder\literacy learning\IMG_02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1759">
                      <a:off x="0" y="0"/>
                      <a:ext cx="1889125" cy="28336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F2184A" w:rsidRDefault="00F2184A" w:rsidP="00D4622D">
      <w:pPr>
        <w:pStyle w:val="NoSpacing"/>
      </w:pPr>
    </w:p>
    <w:p w:rsidR="008575C6" w:rsidRDefault="008575C6" w:rsidP="00D4622D">
      <w:pPr>
        <w:pStyle w:val="NoSpacing"/>
      </w:pPr>
    </w:p>
    <w:p w:rsidR="00F2184A" w:rsidRDefault="00F2184A" w:rsidP="00D4622D">
      <w:pPr>
        <w:pStyle w:val="NoSpacing"/>
        <w:sectPr w:rsidR="00F2184A" w:rsidSect="00F2184A">
          <w:type w:val="continuous"/>
          <w:pgSz w:w="12240" w:h="15840"/>
          <w:pgMar w:top="720" w:right="720" w:bottom="360" w:left="720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num="2" w:space="720"/>
          <w:docGrid w:linePitch="360"/>
        </w:sectPr>
      </w:pPr>
    </w:p>
    <w:p w:rsidR="005C61E4" w:rsidRPr="00076F31" w:rsidRDefault="00D4622D" w:rsidP="00D4622D">
      <w:pPr>
        <w:pStyle w:val="NoSpacing"/>
      </w:pPr>
      <w:r w:rsidRPr="0079539F">
        <w:rPr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50528426" wp14:editId="08A49022">
                <wp:simplePos x="0" y="0"/>
                <wp:positionH relativeFrom="column">
                  <wp:posOffset>5086350</wp:posOffset>
                </wp:positionH>
                <wp:positionV relativeFrom="paragraph">
                  <wp:posOffset>-8362950</wp:posOffset>
                </wp:positionV>
                <wp:extent cx="1905000" cy="834390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834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622D" w:rsidRPr="00D4622D" w:rsidRDefault="00D4622D" w:rsidP="00D4622D">
                            <w:p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22D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For children starting school in 2020 and their carers</w:t>
                            </w:r>
                          </w:p>
                          <w:p w:rsidR="00BA0432" w:rsidRDefault="00BA0432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AU"/>
                              </w:rPr>
                            </w:pPr>
                          </w:p>
                          <w:p w:rsidR="00D4622D" w:rsidRDefault="00D4622D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AU"/>
                              </w:rPr>
                            </w:pPr>
                          </w:p>
                          <w:p w:rsidR="00D4622D" w:rsidRDefault="00D4622D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AU"/>
                              </w:rPr>
                            </w:pPr>
                          </w:p>
                          <w:p w:rsidR="0079539F" w:rsidRPr="00D4622D" w:rsidRDefault="00435F3A">
                            <w:pPr>
                              <w:rPr>
                                <w:color w:val="FFFFFF" w:themeColor="background1"/>
                                <w:lang w:val="en-AU"/>
                              </w:rPr>
                            </w:pPr>
                            <w:r w:rsidRPr="00D4622D">
                              <w:rPr>
                                <w:color w:val="FFFFFF" w:themeColor="background1"/>
                                <w:lang w:val="en-AU"/>
                              </w:rPr>
                              <w:t xml:space="preserve">Come along and experience </w:t>
                            </w:r>
                            <w:r w:rsidR="00BA0432" w:rsidRPr="00D4622D">
                              <w:rPr>
                                <w:color w:val="FFFFFF" w:themeColor="background1"/>
                                <w:lang w:val="en-AU"/>
                              </w:rPr>
                              <w:t xml:space="preserve">some taster </w:t>
                            </w:r>
                            <w:r w:rsidRPr="00D4622D">
                              <w:rPr>
                                <w:color w:val="FFFFFF" w:themeColor="background1"/>
                                <w:lang w:val="en-AU"/>
                              </w:rPr>
                              <w:t>activities in</w:t>
                            </w:r>
                            <w:r w:rsidR="00D4622D" w:rsidRPr="00D4622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D4622D">
                              <w:rPr>
                                <w:color w:val="FFFFFF" w:themeColor="background1"/>
                                <w:lang w:val="en-AU"/>
                              </w:rPr>
                              <w:t xml:space="preserve"> our school together with your child. You will get to know some of the teachers and become familiar with some of the space and routines</w:t>
                            </w:r>
                            <w:r w:rsidR="00BA0432" w:rsidRPr="00D4622D">
                              <w:rPr>
                                <w:color w:val="FFFFFF" w:themeColor="background1"/>
                                <w:lang w:val="en-AU"/>
                              </w:rPr>
                              <w:t xml:space="preserve"> of school</w:t>
                            </w:r>
                            <w:r w:rsidRPr="00D4622D">
                              <w:rPr>
                                <w:color w:val="FFFFFF" w:themeColor="background1"/>
                                <w:lang w:val="en-AU"/>
                              </w:rPr>
                              <w:t>.</w:t>
                            </w:r>
                          </w:p>
                          <w:p w:rsidR="00BA0432" w:rsidRDefault="00BA0432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D4622D" w:rsidRPr="00EC23E4" w:rsidRDefault="00D4622D" w:rsidP="00BA043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BA0432" w:rsidRPr="00D4622D" w:rsidRDefault="00BA0432" w:rsidP="00BA0432">
                            <w:p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22D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Contact the school for more information</w:t>
                            </w:r>
                          </w:p>
                          <w:p w:rsidR="00BA0432" w:rsidRPr="00D4622D" w:rsidRDefault="00BA0432" w:rsidP="00BA0432">
                            <w:p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22D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03 545 32133</w:t>
                            </w:r>
                          </w:p>
                          <w:p w:rsidR="00BA0432" w:rsidRPr="00435F3A" w:rsidRDefault="00BA0432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A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28426" id="_x0000_s1028" type="#_x0000_t202" style="position:absolute;margin-left:400.5pt;margin-top:-658.5pt;width:150pt;height:657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" filled="f" stroked="f">
                <v:textbox>
                  <w:txbxContent>
                    <w:p w:rsidR="00D4622D" w:rsidRPr="00D4622D" w:rsidRDefault="00D4622D" w:rsidP="00D4622D">
                      <w:pPr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22D">
                        <w:rPr>
                          <w:color w:val="FFFFFF" w:themeColor="background1"/>
                          <w:sz w:val="28"/>
                          <w:szCs w:val="28"/>
                        </w:rPr>
                        <w:t>For children starting school in 2020 and their carers</w:t>
                      </w:r>
                    </w:p>
                    <w:p w:rsidR="00BA0432" w:rsidRDefault="00BA0432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AU"/>
                        </w:rPr>
                      </w:pPr>
                    </w:p>
                    <w:p w:rsidR="00D4622D" w:rsidRDefault="00D4622D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AU"/>
                        </w:rPr>
                      </w:pPr>
                    </w:p>
                    <w:p w:rsidR="00D4622D" w:rsidRDefault="00D4622D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AU"/>
                        </w:rPr>
                      </w:pPr>
                      <w:bookmarkStart w:id="1" w:name="_GoBack"/>
                      <w:bookmarkEnd w:id="1"/>
                    </w:p>
                    <w:p w:rsidR="0079539F" w:rsidRPr="00D4622D" w:rsidRDefault="00435F3A">
                      <w:pPr>
                        <w:rPr>
                          <w:color w:val="FFFFFF" w:themeColor="background1"/>
                          <w:lang w:val="en-AU"/>
                        </w:rPr>
                      </w:pPr>
                      <w:r w:rsidRPr="00D4622D">
                        <w:rPr>
                          <w:color w:val="FFFFFF" w:themeColor="background1"/>
                          <w:lang w:val="en-AU"/>
                        </w:rPr>
                        <w:t xml:space="preserve">Come along and experience </w:t>
                      </w:r>
                      <w:r w:rsidR="00BA0432" w:rsidRPr="00D4622D">
                        <w:rPr>
                          <w:color w:val="FFFFFF" w:themeColor="background1"/>
                          <w:lang w:val="en-AU"/>
                        </w:rPr>
                        <w:t xml:space="preserve">some taster </w:t>
                      </w:r>
                      <w:r w:rsidRPr="00D4622D">
                        <w:rPr>
                          <w:color w:val="FFFFFF" w:themeColor="background1"/>
                          <w:lang w:val="en-AU"/>
                        </w:rPr>
                        <w:t>activities in</w:t>
                      </w:r>
                      <w:r w:rsidR="00D4622D" w:rsidRPr="00D4622D">
                        <w:rPr>
                          <w:rStyle w:val="Normal"/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D4622D">
                        <w:rPr>
                          <w:color w:val="FFFFFF" w:themeColor="background1"/>
                          <w:lang w:val="en-AU"/>
                        </w:rPr>
                        <w:t xml:space="preserve"> our school together with your child. You will get to know some of the teachers and become familiar with some of the space and routines</w:t>
                      </w:r>
                      <w:r w:rsidR="00BA0432" w:rsidRPr="00D4622D">
                        <w:rPr>
                          <w:color w:val="FFFFFF" w:themeColor="background1"/>
                          <w:lang w:val="en-AU"/>
                        </w:rPr>
                        <w:t xml:space="preserve"> of school</w:t>
                      </w:r>
                      <w:r w:rsidRPr="00D4622D">
                        <w:rPr>
                          <w:color w:val="FFFFFF" w:themeColor="background1"/>
                          <w:lang w:val="en-AU"/>
                        </w:rPr>
                        <w:t>.</w:t>
                      </w:r>
                    </w:p>
                    <w:p w:rsidR="00BA0432" w:rsidRDefault="00BA0432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D4622D" w:rsidRPr="00EC23E4" w:rsidRDefault="00D4622D" w:rsidP="00BA0432">
                      <w:pPr>
                        <w:rPr>
                          <w:color w:val="FFFFFF" w:themeColor="background1"/>
                        </w:rPr>
                      </w:pPr>
                    </w:p>
                    <w:p w:rsidR="00BA0432" w:rsidRPr="00D4622D" w:rsidRDefault="00BA0432" w:rsidP="00BA0432">
                      <w:pPr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22D">
                        <w:rPr>
                          <w:color w:val="FFFFFF" w:themeColor="background1"/>
                          <w:sz w:val="28"/>
                          <w:szCs w:val="28"/>
                        </w:rPr>
                        <w:t>Contact the school for more information</w:t>
                      </w:r>
                    </w:p>
                    <w:p w:rsidR="00BA0432" w:rsidRPr="00D4622D" w:rsidRDefault="00BA0432" w:rsidP="00BA0432">
                      <w:pPr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22D">
                        <w:rPr>
                          <w:color w:val="FFFFFF" w:themeColor="background1"/>
                          <w:sz w:val="28"/>
                          <w:szCs w:val="28"/>
                        </w:rPr>
                        <w:t>03 545 32133</w:t>
                      </w:r>
                    </w:p>
                    <w:p w:rsidR="00BA0432" w:rsidRPr="00435F3A" w:rsidRDefault="00BA0432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A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5C61E4" w:rsidRPr="00076F31" w:rsidSect="00A2104D">
      <w:type w:val="continuous"/>
      <w:pgSz w:w="12240" w:h="15840"/>
      <w:pgMar w:top="720" w:right="720" w:bottom="360" w:left="720" w:header="720" w:footer="720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7EC1" w:rsidRDefault="00D47EC1" w:rsidP="005F5D5F">
      <w:pPr>
        <w:spacing w:after="0" w:line="240" w:lineRule="auto"/>
      </w:pPr>
      <w:r>
        <w:separator/>
      </w:r>
    </w:p>
  </w:endnote>
  <w:endnote w:type="continuationSeparator" w:id="0">
    <w:p w:rsidR="00D47EC1" w:rsidRDefault="00D47EC1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7EC1" w:rsidRDefault="00D47EC1" w:rsidP="005F5D5F">
      <w:pPr>
        <w:spacing w:after="0" w:line="240" w:lineRule="auto"/>
      </w:pPr>
      <w:r>
        <w:separator/>
      </w:r>
    </w:p>
  </w:footnote>
  <w:footnote w:type="continuationSeparator" w:id="0">
    <w:p w:rsidR="00D47EC1" w:rsidRDefault="00D47EC1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DEF"/>
    <w:rsid w:val="000168C0"/>
    <w:rsid w:val="000427C6"/>
    <w:rsid w:val="00076F31"/>
    <w:rsid w:val="000A4CFF"/>
    <w:rsid w:val="001468A8"/>
    <w:rsid w:val="00171CDD"/>
    <w:rsid w:val="00175521"/>
    <w:rsid w:val="00181FB9"/>
    <w:rsid w:val="00251739"/>
    <w:rsid w:val="00261A78"/>
    <w:rsid w:val="002F55AC"/>
    <w:rsid w:val="003B6A17"/>
    <w:rsid w:val="003C5998"/>
    <w:rsid w:val="00411532"/>
    <w:rsid w:val="00435F3A"/>
    <w:rsid w:val="005222EE"/>
    <w:rsid w:val="00541BB3"/>
    <w:rsid w:val="00544732"/>
    <w:rsid w:val="005C61E4"/>
    <w:rsid w:val="005F5D5F"/>
    <w:rsid w:val="00665EA1"/>
    <w:rsid w:val="00677636"/>
    <w:rsid w:val="006E5B0F"/>
    <w:rsid w:val="00715283"/>
    <w:rsid w:val="0079199F"/>
    <w:rsid w:val="0079539F"/>
    <w:rsid w:val="007B5354"/>
    <w:rsid w:val="007C40BC"/>
    <w:rsid w:val="00837654"/>
    <w:rsid w:val="008575C6"/>
    <w:rsid w:val="00880783"/>
    <w:rsid w:val="008B5772"/>
    <w:rsid w:val="008C031F"/>
    <w:rsid w:val="008C1756"/>
    <w:rsid w:val="008D17FF"/>
    <w:rsid w:val="008F6C52"/>
    <w:rsid w:val="009141C6"/>
    <w:rsid w:val="00A03450"/>
    <w:rsid w:val="00A1394E"/>
    <w:rsid w:val="00A2104D"/>
    <w:rsid w:val="00A97C88"/>
    <w:rsid w:val="00AA08B2"/>
    <w:rsid w:val="00AA4794"/>
    <w:rsid w:val="00AB3068"/>
    <w:rsid w:val="00AB58F4"/>
    <w:rsid w:val="00AF32DC"/>
    <w:rsid w:val="00B46A60"/>
    <w:rsid w:val="00BA0432"/>
    <w:rsid w:val="00BC6ED1"/>
    <w:rsid w:val="00C57F20"/>
    <w:rsid w:val="00CA4383"/>
    <w:rsid w:val="00CD2DEF"/>
    <w:rsid w:val="00D16845"/>
    <w:rsid w:val="00D4622D"/>
    <w:rsid w:val="00D47EC1"/>
    <w:rsid w:val="00D56FBE"/>
    <w:rsid w:val="00D751DD"/>
    <w:rsid w:val="00E2201E"/>
    <w:rsid w:val="00E3564F"/>
    <w:rsid w:val="00EC1838"/>
    <w:rsid w:val="00EC23E4"/>
    <w:rsid w:val="00F2184A"/>
    <w:rsid w:val="00F2548A"/>
    <w:rsid w:val="00FA21D4"/>
    <w:rsid w:val="00FB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3728E091"/>
  <w15:docId w15:val="{285E7551-ED34-4C87-891A-4887FFDE8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customStyle="1" w:styleId="GridTable1Light1">
    <w:name w:val="Grid Table 1 Light1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11">
    <w:name w:val="Grid Table 1 Light - Accent 1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31">
    <w:name w:val="Grid Table 1 Light - Accent 3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41">
    <w:name w:val="Grid Table 1 Light - Accent 4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51">
    <w:name w:val="Grid Table 1 Light - Accent 5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61">
    <w:name w:val="Grid Table 1 Light - Accent 6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1">
    <w:name w:val="Grid Table 2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-Accent11">
    <w:name w:val="Grid Table 2 - Accent 1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GridTable2-Accent21">
    <w:name w:val="Grid Table 2 - Accent 2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GridTable2-Accent31">
    <w:name w:val="Grid Table 2 - Accent 3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GridTable2-Accent41">
    <w:name w:val="Grid Table 2 - Accent 4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GridTable2-Accent51">
    <w:name w:val="Grid Table 2 - Accent 5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GridTable2-Accent61">
    <w:name w:val="Grid Table 2 - Accent 6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GridTable31">
    <w:name w:val="Grid Table 3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-Accent11">
    <w:name w:val="Grid Table 3 - Accent 1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customStyle="1" w:styleId="GridTable3-Accent21">
    <w:name w:val="Grid Table 3 - Accent 2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customStyle="1" w:styleId="GridTable3-Accent31">
    <w:name w:val="Grid Table 3 - Accent 3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customStyle="1" w:styleId="GridTable3-Accent41">
    <w:name w:val="Grid Table 3 - Accent 4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customStyle="1" w:styleId="GridTable3-Accent51">
    <w:name w:val="Grid Table 3 - Accent 5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customStyle="1" w:styleId="GridTable3-Accent61">
    <w:name w:val="Grid Table 3 - Accent 6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customStyle="1" w:styleId="GridTable41">
    <w:name w:val="Grid Table 4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-Accent11">
    <w:name w:val="Grid Table 4 - Accent 1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GridTable4-Accent21">
    <w:name w:val="Grid Table 4 - Accent 2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GridTable4-Accent31">
    <w:name w:val="Grid Table 4 - Accent 3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GridTable4-Accent41">
    <w:name w:val="Grid Table 4 - Accent 4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GridTable4-Accent51">
    <w:name w:val="Grid Table 4 - Accent 5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GridTable4-Accent61">
    <w:name w:val="Grid Table 4 - Accent 6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GridTable5Dark1">
    <w:name w:val="Grid Table 5 Dark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-Accent11">
    <w:name w:val="Grid Table 5 Dark - Accent 1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customStyle="1" w:styleId="GridTable5Dark-Accent21">
    <w:name w:val="Grid Table 5 Dark - Accent 2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customStyle="1" w:styleId="GridTable5Dark-Accent31">
    <w:name w:val="Grid Table 5 Dark - Accent 3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customStyle="1" w:styleId="GridTable5Dark-Accent41">
    <w:name w:val="Grid Table 5 Dark - Accent 4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customStyle="1" w:styleId="GridTable5Dark-Accent51">
    <w:name w:val="Grid Table 5 Dark - Accent 5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customStyle="1" w:styleId="GridTable5Dark-Accent61">
    <w:name w:val="Grid Table 5 Dark - Accent 6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customStyle="1" w:styleId="GridTable6Colorful1">
    <w:name w:val="Grid Table 6 Colorful1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-Accent11">
    <w:name w:val="Grid Table 6 Colorful - Accent 1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GridTable6Colorful-Accent21">
    <w:name w:val="Grid Table 6 Colorful - Accent 21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GridTable6Colorful-Accent31">
    <w:name w:val="Grid Table 6 Colorful - Accent 31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GridTable6Colorful-Accent41">
    <w:name w:val="Grid Table 6 Colorful - Accent 41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GridTable6Colorful-Accent51">
    <w:name w:val="Grid Table 6 Colorful - Accent 51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GridTable6Colorful-Accent61">
    <w:name w:val="Grid Table 6 Colorful - Accent 61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GridTable7Colorful1">
    <w:name w:val="Grid Table 7 Colorful1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-Accent11">
    <w:name w:val="Grid Table 7 Colorful - Accent 1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customStyle="1" w:styleId="GridTable7Colorful-Accent21">
    <w:name w:val="Grid Table 7 Colorful - Accent 21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customStyle="1" w:styleId="GridTable7Colorful-Accent31">
    <w:name w:val="Grid Table 7 Colorful - Accent 31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customStyle="1" w:styleId="GridTable7Colorful-Accent41">
    <w:name w:val="Grid Table 7 Colorful - Accent 41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customStyle="1" w:styleId="GridTable7Colorful-Accent51">
    <w:name w:val="Grid Table 7 Colorful - Accent 51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customStyle="1" w:styleId="GridTable7Colorful-Accent61">
    <w:name w:val="Grid Table 7 Colorful - Accent 61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97C88"/>
    <w:rPr>
      <w:color w:val="125266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B11A57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6E5B0F"/>
    <w:pPr>
      <w:ind w:left="720"/>
      <w:contextualSpacing/>
    </w:pPr>
  </w:style>
  <w:style w:type="table" w:customStyle="1" w:styleId="ListTable1Light1">
    <w:name w:val="List Table 1 Light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-Accent11">
    <w:name w:val="List Table 1 Light - Accent 1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ListTable1Light-Accent21">
    <w:name w:val="List Table 1 Light - Accent 2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ListTable1Light-Accent31">
    <w:name w:val="List Table 1 Light - Accent 3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ListTable1Light-Accent41">
    <w:name w:val="List Table 1 Light - Accent 4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ListTable1Light-Accent51">
    <w:name w:val="List Table 1 Light - Accent 5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ListTable1Light-Accent61">
    <w:name w:val="List Table 1 Light - Accent 6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ListTable21">
    <w:name w:val="List Table 2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-Accent11">
    <w:name w:val="List Table 2 - Accent 1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ListTable2-Accent21">
    <w:name w:val="List Table 2 - Accent 2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ListTable2-Accent31">
    <w:name w:val="List Table 2 - Accent 3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ListTable2-Accent41">
    <w:name w:val="List Table 2 - Accent 4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ListTable2-Accent51">
    <w:name w:val="List Table 2 - Accent 5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ListTable2-Accent61">
    <w:name w:val="List Table 2 - Accent 6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ListTable31">
    <w:name w:val="List Table 3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-Accent11">
    <w:name w:val="List Table 3 - Accent 1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customStyle="1" w:styleId="ListTable3-Accent21">
    <w:name w:val="List Table 3 - Accent 2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customStyle="1" w:styleId="ListTable3-Accent31">
    <w:name w:val="List Table 3 - Accent 3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customStyle="1" w:styleId="ListTable3-Accent41">
    <w:name w:val="List Table 3 - Accent 4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customStyle="1" w:styleId="ListTable3-Accent51">
    <w:name w:val="List Table 3 - Accent 5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customStyle="1" w:styleId="ListTable3-Accent61">
    <w:name w:val="List Table 3 - Accent 6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customStyle="1" w:styleId="ListTable41">
    <w:name w:val="List Table 4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-Accent11">
    <w:name w:val="List Table 4 - Accent 1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ListTable4-Accent21">
    <w:name w:val="List Table 4 - Accent 2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ListTable4-Accent31">
    <w:name w:val="List Table 4 - Accent 3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ListTable4-Accent41">
    <w:name w:val="List Table 4 - Accent 4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ListTable4-Accent51">
    <w:name w:val="List Table 4 - Accent 5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ListTable4-Accent61">
    <w:name w:val="List Table 4 - Accent 6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ListTable5Dark1">
    <w:name w:val="List Table 5 Dark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11">
    <w:name w:val="List Table 5 Dark - Accent 1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21">
    <w:name w:val="List Table 5 Dark - Accent 2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31">
    <w:name w:val="List Table 5 Dark - Accent 3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41">
    <w:name w:val="List Table 5 Dark - Accent 4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51">
    <w:name w:val="List Table 5 Dark - Accent 5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-Accent61">
    <w:name w:val="List Table 5 Dark - Accent 6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1">
    <w:name w:val="List Table 6 Colorful1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-Accent11">
    <w:name w:val="List Table 6 Colorful - Accent 1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customStyle="1" w:styleId="ListTable6Colorful-Accent21">
    <w:name w:val="List Table 6 Colorful - Accent 21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customStyle="1" w:styleId="ListTable6Colorful-Accent31">
    <w:name w:val="List Table 6 Colorful - Accent 31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customStyle="1" w:styleId="ListTable6Colorful-Accent41">
    <w:name w:val="List Table 6 Colorful - Accent 41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customStyle="1" w:styleId="ListTable6Colorful-Accent51">
    <w:name w:val="List Table 6 Colorful - Accent 51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customStyle="1" w:styleId="ListTable6Colorful-Accent61">
    <w:name w:val="List Table 6 Colorful - Accent 61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customStyle="1" w:styleId="ListTable7Colorful1">
    <w:name w:val="List Table 7 Colorful1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11">
    <w:name w:val="List Table 7 Colorful - Accent 1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21">
    <w:name w:val="List Table 7 Colorful - Accent 21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31">
    <w:name w:val="List Table 7 Colorful - Accent 31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41">
    <w:name w:val="List Table 7 Colorful - Accent 41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51">
    <w:name w:val="List Table 7 Colorful - Accent 51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-Accent61">
    <w:name w:val="List Table 7 Colorful - Accent 61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customStyle="1" w:styleId="PlainTable11">
    <w:name w:val="Plain Table 1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1">
    <w:name w:val="Plain Table 21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1">
    <w:name w:val="Plain Table 31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Light1">
    <w:name w:val="Table Grid Light1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zzie\AppData\Roaming\Microsoft\Templates\Seasonal%20event%20flyer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D1FFFE5A-CEC4-48FB-B26B-DD62C3AB88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07EDCFF-4B91-44CB-B30D-61030995C8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F0027A6-9B46-4B53-AB02-1BF9935B6AA9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40262f94-9f35-4ac3-9a90-690165a166b7"/>
    <ds:schemaRef ds:uri="a4f35948-e619-41b3-aa29-22878b09cfd2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</Template>
  <TotalTime>8</TotalTime>
  <Pages>2</Pages>
  <Words>226</Words>
  <Characters>1292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NSW, Department of Education and Training</Company>
  <LinksUpToDate>false</LinksUpToDate>
  <CharactersWithSpaces>1515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Rozzie</dc:creator>
  <cp:lastModifiedBy>Jennifer HARE</cp:lastModifiedBy>
  <cp:revision>4</cp:revision>
  <cp:lastPrinted>2019-06-27T02:15:00Z</cp:lastPrinted>
  <dcterms:created xsi:type="dcterms:W3CDTF">2019-06-27T02:17:00Z</dcterms:created>
  <dcterms:modified xsi:type="dcterms:W3CDTF">2019-06-27T23:37:00Z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